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80088" w14:textId="08EAD0A9" w:rsidR="002D5742" w:rsidRPr="008D293D" w:rsidRDefault="009903BC" w:rsidP="0034142B">
      <w:pPr>
        <w:pStyle w:val="DefaultText"/>
        <w:rPr>
          <w:rFonts w:ascii="Courier New" w:hAnsi="Courier New" w:cs="Courier New"/>
          <w:sz w:val="22"/>
          <w:szCs w:val="22"/>
        </w:rPr>
      </w:pPr>
      <w:r w:rsidRPr="0023245D">
        <w:rPr>
          <w:rFonts w:ascii="Courier New" w:hAnsi="Courier New"/>
          <w:sz w:val="20"/>
        </w:rPr>
        <w:t xml:space="preserve">                                             </w:t>
      </w:r>
      <w:r w:rsidR="006C3BD3" w:rsidRPr="0023245D">
        <w:rPr>
          <w:rFonts w:ascii="Courier New" w:hAnsi="Courier New"/>
          <w:sz w:val="20"/>
        </w:rPr>
        <w:t xml:space="preserve">   </w:t>
      </w:r>
      <w:r w:rsidR="002D5742" w:rsidRPr="0023245D">
        <w:rPr>
          <w:rFonts w:ascii="Courier New" w:hAnsi="Courier New"/>
          <w:sz w:val="20"/>
        </w:rPr>
        <w:t xml:space="preserve">         </w:t>
      </w:r>
      <w:r w:rsidR="00E76ADE">
        <w:rPr>
          <w:rFonts w:ascii="Courier New" w:hAnsi="Courier New"/>
          <w:sz w:val="20"/>
        </w:rPr>
        <w:t xml:space="preserve">           </w:t>
      </w:r>
      <w:r w:rsidR="002D5742" w:rsidRPr="0023245D">
        <w:rPr>
          <w:rFonts w:ascii="Courier New" w:hAnsi="Courier New"/>
          <w:sz w:val="20"/>
        </w:rPr>
        <w:t xml:space="preserve"> </w:t>
      </w:r>
      <w:r w:rsidR="003549FE">
        <w:rPr>
          <w:rFonts w:ascii="Courier New" w:hAnsi="Courier New" w:cs="Courier New"/>
          <w:sz w:val="22"/>
          <w:szCs w:val="22"/>
        </w:rPr>
        <w:t>1</w:t>
      </w:r>
      <w:r w:rsidR="00BC0888">
        <w:rPr>
          <w:rFonts w:ascii="Courier New" w:hAnsi="Courier New" w:cs="Courier New"/>
          <w:sz w:val="22"/>
          <w:szCs w:val="22"/>
        </w:rPr>
        <w:t>00</w:t>
      </w:r>
      <w:r w:rsidR="000F4CDA">
        <w:rPr>
          <w:rFonts w:ascii="Courier New" w:hAnsi="Courier New" w:cs="Courier New"/>
          <w:sz w:val="22"/>
          <w:szCs w:val="22"/>
        </w:rPr>
        <w:t>0</w:t>
      </w:r>
    </w:p>
    <w:p w14:paraId="18F94630" w14:textId="77777777" w:rsidR="002D5742" w:rsidRPr="008D293D" w:rsidRDefault="002D5742" w:rsidP="0034142B">
      <w:pPr>
        <w:pStyle w:val="DefaultText"/>
        <w:rPr>
          <w:rFonts w:ascii="Courier New" w:hAnsi="Courier New" w:cs="Courier New"/>
          <w:sz w:val="22"/>
          <w:szCs w:val="22"/>
        </w:rPr>
      </w:pPr>
      <w:r w:rsidRPr="0023245D">
        <w:rPr>
          <w:rFonts w:ascii="Courier New" w:hAnsi="Courier New" w:cs="Courier New"/>
          <w:sz w:val="20"/>
        </w:rPr>
        <w:t xml:space="preserve">                                                        </w:t>
      </w:r>
      <w:r w:rsidR="00E76ADE">
        <w:rPr>
          <w:rFonts w:ascii="Courier New" w:hAnsi="Courier New" w:cs="Courier New"/>
          <w:sz w:val="20"/>
        </w:rPr>
        <w:t xml:space="preserve">           </w:t>
      </w:r>
      <w:r w:rsidR="008D293D">
        <w:rPr>
          <w:rFonts w:ascii="Courier New" w:hAnsi="Courier New" w:cs="Courier New"/>
          <w:sz w:val="20"/>
        </w:rPr>
        <w:t xml:space="preserve">  </w:t>
      </w:r>
      <w:r w:rsidR="008D293D" w:rsidRPr="008D293D">
        <w:rPr>
          <w:rFonts w:ascii="Courier New" w:hAnsi="Courier New" w:cs="Courier New"/>
          <w:sz w:val="22"/>
          <w:szCs w:val="22"/>
        </w:rPr>
        <w:t>(Code)</w:t>
      </w:r>
    </w:p>
    <w:p w14:paraId="2E065EAE" w14:textId="77777777" w:rsidR="00B876D4" w:rsidRPr="008D293D" w:rsidRDefault="002D5742" w:rsidP="0034142B">
      <w:pPr>
        <w:pStyle w:val="DefaultText"/>
        <w:rPr>
          <w:rFonts w:ascii="Courier New" w:hAnsi="Courier New" w:cs="Courier New"/>
          <w:sz w:val="22"/>
          <w:szCs w:val="22"/>
        </w:rPr>
      </w:pPr>
      <w:r w:rsidRPr="0023245D">
        <w:rPr>
          <w:rFonts w:ascii="Courier New" w:hAnsi="Courier New" w:cs="Courier New"/>
          <w:sz w:val="20"/>
        </w:rPr>
        <w:t xml:space="preserve">                                                       </w:t>
      </w:r>
      <w:r w:rsidR="00E76ADE">
        <w:rPr>
          <w:rFonts w:ascii="Courier New" w:hAnsi="Courier New" w:cs="Courier New"/>
          <w:sz w:val="20"/>
        </w:rPr>
        <w:t xml:space="preserve">         </w:t>
      </w:r>
      <w:r w:rsidRPr="0023245D">
        <w:rPr>
          <w:rFonts w:ascii="Courier New" w:hAnsi="Courier New" w:cs="Courier New"/>
          <w:sz w:val="20"/>
        </w:rPr>
        <w:t xml:space="preserve"> </w:t>
      </w:r>
      <w:r w:rsidR="00E76ADE">
        <w:rPr>
          <w:rFonts w:ascii="Courier New" w:hAnsi="Courier New" w:cs="Courier New"/>
          <w:sz w:val="20"/>
        </w:rPr>
        <w:t xml:space="preserve">  </w:t>
      </w:r>
      <w:r w:rsidRPr="0023245D">
        <w:rPr>
          <w:rFonts w:ascii="Courier New" w:hAnsi="Courier New" w:cs="Courier New"/>
          <w:sz w:val="20"/>
        </w:rPr>
        <w:t xml:space="preserve">  </w:t>
      </w:r>
      <w:r w:rsidR="00521906">
        <w:rPr>
          <w:rFonts w:ascii="Courier New" w:hAnsi="Courier New" w:cs="Courier New"/>
          <w:sz w:val="20"/>
        </w:rPr>
        <w:t>(</w:t>
      </w:r>
      <w:r w:rsidR="00521906">
        <w:rPr>
          <w:rFonts w:ascii="Courier New" w:hAnsi="Courier New" w:cs="Courier New"/>
          <w:sz w:val="22"/>
          <w:szCs w:val="22"/>
        </w:rPr>
        <w:t>Date)</w:t>
      </w:r>
    </w:p>
    <w:p w14:paraId="456AF860" w14:textId="77777777" w:rsidR="0094701A" w:rsidRPr="00521906" w:rsidRDefault="0094701A" w:rsidP="0034142B">
      <w:pPr>
        <w:pStyle w:val="DefaultText"/>
        <w:rPr>
          <w:rFonts w:ascii="Courier New" w:hAnsi="Courier New" w:cs="Courier New"/>
          <w:sz w:val="22"/>
          <w:szCs w:val="22"/>
        </w:rPr>
      </w:pPr>
    </w:p>
    <w:p w14:paraId="33C75970" w14:textId="77777777" w:rsidR="00C76162" w:rsidRPr="008D293D" w:rsidRDefault="008D293D" w:rsidP="00271B14">
      <w:pPr>
        <w:jc w:val="left"/>
        <w:rPr>
          <w:rFonts w:ascii="Courier New" w:hAnsi="Courier New" w:cs="Courier New"/>
          <w:color w:val="000000"/>
          <w:kern w:val="0"/>
          <w:sz w:val="22"/>
          <w:szCs w:val="22"/>
        </w:rPr>
      </w:pPr>
      <w:r w:rsidRPr="008D293D">
        <w:rPr>
          <w:rFonts w:ascii="Courier New" w:hAnsi="Courier New" w:cs="Courier New"/>
          <w:sz w:val="22"/>
          <w:szCs w:val="22"/>
        </w:rPr>
        <w:t xml:space="preserve">From: 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8D293D">
        <w:rPr>
          <w:rFonts w:ascii="Courier New" w:hAnsi="Courier New" w:cs="Courier New"/>
          <w:sz w:val="22"/>
          <w:szCs w:val="22"/>
        </w:rPr>
        <w:t>Rank</w:t>
      </w:r>
      <w:r w:rsidR="00271B14" w:rsidRPr="008D293D">
        <w:rPr>
          <w:rFonts w:ascii="Courier New" w:hAnsi="Courier New" w:cs="Courier New"/>
          <w:sz w:val="22"/>
          <w:szCs w:val="22"/>
        </w:rPr>
        <w:t xml:space="preserve"> </w:t>
      </w:r>
      <w:r w:rsidRPr="008D293D">
        <w:rPr>
          <w:rFonts w:ascii="Courier New" w:hAnsi="Courier New" w:cs="Courier New"/>
          <w:sz w:val="22"/>
          <w:szCs w:val="22"/>
        </w:rPr>
        <w:t>FName MI LName</w:t>
      </w:r>
      <w:r w:rsidR="007B522A" w:rsidRPr="008D293D">
        <w:rPr>
          <w:rFonts w:ascii="Courier New" w:hAnsi="Courier New" w:cs="Courier New"/>
          <w:sz w:val="22"/>
          <w:szCs w:val="22"/>
        </w:rPr>
        <w:t xml:space="preserve"> </w:t>
      </w:r>
      <w:r w:rsidRPr="008D293D">
        <w:rPr>
          <w:rFonts w:ascii="Courier New" w:hAnsi="Courier New" w:cs="Courier New"/>
          <w:color w:val="000000"/>
          <w:kern w:val="0"/>
          <w:sz w:val="22"/>
          <w:szCs w:val="22"/>
        </w:rPr>
        <w:t>12345EDIPI</w:t>
      </w:r>
      <w:r w:rsidRPr="008D293D">
        <w:rPr>
          <w:rFonts w:ascii="Courier New" w:hAnsi="Courier New" w:cs="Courier New"/>
          <w:sz w:val="22"/>
          <w:szCs w:val="22"/>
        </w:rPr>
        <w:t>/PMOS</w:t>
      </w:r>
      <w:r w:rsidR="007B522A" w:rsidRPr="008D293D">
        <w:rPr>
          <w:rFonts w:ascii="Courier New" w:hAnsi="Courier New" w:cs="Courier New"/>
          <w:sz w:val="22"/>
          <w:szCs w:val="22"/>
        </w:rPr>
        <w:t xml:space="preserve"> USMCR</w:t>
      </w:r>
      <w:r w:rsidR="00C76162" w:rsidRPr="008D293D">
        <w:rPr>
          <w:rFonts w:ascii="Courier New" w:hAnsi="Courier New" w:cs="Courier New"/>
          <w:sz w:val="22"/>
          <w:szCs w:val="22"/>
        </w:rPr>
        <w:t xml:space="preserve">      </w:t>
      </w:r>
    </w:p>
    <w:p w14:paraId="498751CC" w14:textId="77777777" w:rsidR="00204D91" w:rsidRDefault="008D293D" w:rsidP="0034142B">
      <w:pPr>
        <w:pStyle w:val="DefaultText"/>
        <w:rPr>
          <w:rFonts w:ascii="Courier New" w:hAnsi="Courier New" w:cs="Courier New"/>
          <w:color w:val="auto"/>
          <w:sz w:val="22"/>
          <w:szCs w:val="22"/>
        </w:rPr>
      </w:pPr>
      <w:r w:rsidRPr="008D293D">
        <w:rPr>
          <w:rFonts w:ascii="Courier New" w:hAnsi="Courier New" w:cs="Courier New"/>
          <w:color w:val="auto"/>
          <w:sz w:val="22"/>
          <w:szCs w:val="22"/>
        </w:rPr>
        <w:t xml:space="preserve">To:  </w:t>
      </w:r>
      <w:r w:rsidR="00C76162" w:rsidRPr="008D293D">
        <w:rPr>
          <w:rFonts w:ascii="Courier New" w:hAnsi="Courier New" w:cs="Courier New"/>
          <w:color w:val="auto"/>
          <w:sz w:val="22"/>
          <w:szCs w:val="22"/>
        </w:rPr>
        <w:t xml:space="preserve"> </w:t>
      </w:r>
      <w:r>
        <w:rPr>
          <w:rFonts w:ascii="Courier New" w:hAnsi="Courier New" w:cs="Courier New"/>
          <w:color w:val="auto"/>
          <w:sz w:val="22"/>
          <w:szCs w:val="22"/>
        </w:rPr>
        <w:t xml:space="preserve"> </w:t>
      </w:r>
      <w:r w:rsidR="00271B14" w:rsidRPr="008D293D">
        <w:rPr>
          <w:rFonts w:ascii="Courier New" w:hAnsi="Courier New" w:cs="Courier New"/>
          <w:color w:val="auto"/>
          <w:sz w:val="22"/>
          <w:szCs w:val="22"/>
        </w:rPr>
        <w:t xml:space="preserve">President, </w:t>
      </w:r>
      <w:r w:rsidR="00204D91">
        <w:rPr>
          <w:rFonts w:ascii="Courier New" w:hAnsi="Courier New" w:cs="Courier New"/>
          <w:color w:val="auto"/>
          <w:sz w:val="22"/>
          <w:szCs w:val="22"/>
        </w:rPr>
        <w:t>Fiscal</w:t>
      </w:r>
      <w:r w:rsidR="00521906">
        <w:rPr>
          <w:rFonts w:ascii="Courier New" w:hAnsi="Courier New" w:cs="Courier New"/>
          <w:color w:val="auto"/>
          <w:sz w:val="22"/>
          <w:szCs w:val="22"/>
        </w:rPr>
        <w:t xml:space="preserve"> Year 20XX</w:t>
      </w:r>
      <w:r w:rsidRPr="008D293D">
        <w:rPr>
          <w:rFonts w:ascii="Courier New" w:hAnsi="Courier New" w:cs="Courier New"/>
          <w:color w:val="auto"/>
          <w:sz w:val="22"/>
          <w:szCs w:val="22"/>
        </w:rPr>
        <w:t xml:space="preserve"> </w:t>
      </w:r>
      <w:r w:rsidR="00271B14" w:rsidRPr="008D293D">
        <w:rPr>
          <w:rFonts w:ascii="Courier New" w:hAnsi="Courier New" w:cs="Courier New"/>
          <w:color w:val="auto"/>
          <w:sz w:val="22"/>
          <w:szCs w:val="22"/>
        </w:rPr>
        <w:t xml:space="preserve">Reserve </w:t>
      </w:r>
      <w:r w:rsidR="00204D91">
        <w:rPr>
          <w:rFonts w:ascii="Courier New" w:hAnsi="Courier New" w:cs="Courier New"/>
          <w:color w:val="auto"/>
          <w:sz w:val="22"/>
          <w:szCs w:val="22"/>
        </w:rPr>
        <w:t>Senior Staff Course</w:t>
      </w:r>
    </w:p>
    <w:p w14:paraId="11BE3AAC" w14:textId="62E272D4" w:rsidR="007B522A" w:rsidRPr="008D293D" w:rsidRDefault="00204D91" w:rsidP="0034142B">
      <w:pPr>
        <w:pStyle w:val="DefaultText"/>
        <w:rPr>
          <w:rFonts w:ascii="Courier New" w:hAnsi="Courier New" w:cs="Courier New"/>
          <w:color w:val="auto"/>
          <w:sz w:val="22"/>
          <w:szCs w:val="22"/>
        </w:rPr>
      </w:pPr>
      <w:r>
        <w:rPr>
          <w:rFonts w:ascii="Courier New" w:hAnsi="Courier New" w:cs="Courier New"/>
          <w:color w:val="auto"/>
          <w:sz w:val="22"/>
          <w:szCs w:val="22"/>
        </w:rPr>
        <w:t xml:space="preserve">       Selection Panel</w:t>
      </w:r>
    </w:p>
    <w:p w14:paraId="49DD97F3" w14:textId="77777777" w:rsidR="00C76162" w:rsidRPr="008D293D" w:rsidRDefault="00C76162" w:rsidP="0034142B">
      <w:pPr>
        <w:pStyle w:val="DefaultText"/>
        <w:rPr>
          <w:rFonts w:ascii="Courier New" w:hAnsi="Courier New" w:cs="Courier New"/>
          <w:color w:val="auto"/>
          <w:sz w:val="22"/>
          <w:szCs w:val="22"/>
        </w:rPr>
      </w:pPr>
    </w:p>
    <w:p w14:paraId="551B3059" w14:textId="77777777" w:rsidR="00C00977" w:rsidRPr="008D293D" w:rsidRDefault="008D293D" w:rsidP="007B522A">
      <w:pPr>
        <w:pStyle w:val="DefaultTex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Subj:  </w:t>
      </w:r>
      <w:r w:rsidR="00271B14" w:rsidRPr="008D293D">
        <w:rPr>
          <w:rFonts w:ascii="Courier New" w:hAnsi="Courier New" w:cs="Courier New"/>
          <w:sz w:val="22"/>
          <w:szCs w:val="22"/>
        </w:rPr>
        <w:t>LETTER TO BOARD PRESIDENT</w:t>
      </w:r>
    </w:p>
    <w:p w14:paraId="0F1AB5D4" w14:textId="77777777" w:rsidR="00C00977" w:rsidRDefault="00C00977" w:rsidP="0034142B">
      <w:pPr>
        <w:pStyle w:val="DefaultText"/>
        <w:rPr>
          <w:rFonts w:ascii="Courier New" w:hAnsi="Courier New" w:cs="Courier New"/>
          <w:sz w:val="22"/>
          <w:szCs w:val="22"/>
        </w:rPr>
      </w:pPr>
    </w:p>
    <w:p w14:paraId="0EBE4449" w14:textId="77777777" w:rsidR="00521906" w:rsidRDefault="00521906" w:rsidP="0034142B">
      <w:pPr>
        <w:pStyle w:val="DefaultTex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Ref:   MARADMIN XXX/XX</w:t>
      </w:r>
    </w:p>
    <w:p w14:paraId="344E55D3" w14:textId="77777777" w:rsidR="00521906" w:rsidRPr="008D293D" w:rsidRDefault="00521906" w:rsidP="0034142B">
      <w:pPr>
        <w:pStyle w:val="DefaultText"/>
        <w:rPr>
          <w:rFonts w:ascii="Courier New" w:hAnsi="Courier New" w:cs="Courier New"/>
          <w:sz w:val="22"/>
          <w:szCs w:val="22"/>
        </w:rPr>
      </w:pPr>
    </w:p>
    <w:p w14:paraId="3C3F470F" w14:textId="4B79D47B" w:rsidR="0025155D" w:rsidRDefault="007B522A" w:rsidP="003549FE">
      <w:pPr>
        <w:contextualSpacing/>
        <w:jc w:val="left"/>
        <w:rPr>
          <w:rFonts w:ascii="Courier New" w:hAnsi="Courier New" w:cs="Courier New"/>
          <w:sz w:val="22"/>
          <w:szCs w:val="22"/>
        </w:rPr>
      </w:pPr>
      <w:r w:rsidRPr="008D293D">
        <w:rPr>
          <w:rFonts w:ascii="Courier New" w:hAnsi="Courier New" w:cs="Courier New"/>
          <w:sz w:val="22"/>
          <w:szCs w:val="22"/>
        </w:rPr>
        <w:t xml:space="preserve">1.  </w:t>
      </w:r>
      <w:r w:rsidR="007F2809">
        <w:rPr>
          <w:rFonts w:ascii="Courier New" w:hAnsi="Courier New" w:cs="Courier New"/>
          <w:sz w:val="22"/>
          <w:szCs w:val="22"/>
        </w:rPr>
        <w:t xml:space="preserve">First paragraph should explain the desire to </w:t>
      </w:r>
      <w:r w:rsidR="00B20D11">
        <w:rPr>
          <w:rFonts w:ascii="Courier New" w:hAnsi="Courier New" w:cs="Courier New"/>
          <w:sz w:val="22"/>
          <w:szCs w:val="22"/>
        </w:rPr>
        <w:t>apply for specific board</w:t>
      </w:r>
      <w:r w:rsidR="005E6414">
        <w:rPr>
          <w:rFonts w:ascii="Courier New" w:hAnsi="Courier New" w:cs="Courier New"/>
          <w:sz w:val="22"/>
          <w:szCs w:val="22"/>
        </w:rPr>
        <w:t xml:space="preserve">. </w:t>
      </w:r>
    </w:p>
    <w:p w14:paraId="21B37127" w14:textId="77777777" w:rsidR="00204D91" w:rsidRDefault="00204D91" w:rsidP="003549FE">
      <w:pPr>
        <w:contextualSpacing/>
        <w:jc w:val="left"/>
        <w:rPr>
          <w:rFonts w:ascii="Courier New" w:hAnsi="Courier New" w:cs="Courier New"/>
          <w:sz w:val="22"/>
          <w:szCs w:val="22"/>
        </w:rPr>
      </w:pPr>
    </w:p>
    <w:p w14:paraId="737B2517" w14:textId="3B5EB1A9" w:rsidR="00204D91" w:rsidRDefault="00204D91" w:rsidP="003549FE">
      <w:pPr>
        <w:contextualSpacing/>
        <w:jc w:val="lef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2. </w:t>
      </w:r>
      <w:r w:rsidR="0011338F">
        <w:rPr>
          <w:rFonts w:ascii="Courier New" w:hAnsi="Courier New" w:cs="Courier New"/>
          <w:sz w:val="22"/>
          <w:szCs w:val="22"/>
        </w:rPr>
        <w:t xml:space="preserve"> </w:t>
      </w:r>
      <w:r w:rsidR="00B95B00">
        <w:rPr>
          <w:rFonts w:ascii="Courier New" w:hAnsi="Courier New" w:cs="Courier New"/>
          <w:sz w:val="22"/>
          <w:szCs w:val="22"/>
        </w:rPr>
        <w:t xml:space="preserve">Second paragraph should explain </w:t>
      </w:r>
      <w:r w:rsidR="00B95B00">
        <w:rPr>
          <w:rFonts w:ascii="Courier New" w:hAnsi="Courier New" w:cs="Courier New"/>
          <w:sz w:val="22"/>
          <w:szCs w:val="22"/>
        </w:rPr>
        <w:t>how attendance in selected course would amplify their current and future career</w:t>
      </w:r>
      <w:r w:rsidR="000F4CDA">
        <w:rPr>
          <w:rFonts w:ascii="Courier New" w:hAnsi="Courier New" w:cs="Courier New"/>
          <w:sz w:val="22"/>
          <w:szCs w:val="22"/>
        </w:rPr>
        <w:t>.</w:t>
      </w:r>
    </w:p>
    <w:p w14:paraId="73580B98" w14:textId="77777777" w:rsidR="00DD3109" w:rsidRDefault="00DD3109" w:rsidP="003549FE">
      <w:pPr>
        <w:contextualSpacing/>
        <w:jc w:val="left"/>
        <w:rPr>
          <w:rFonts w:ascii="Courier New" w:hAnsi="Courier New" w:cs="Courier New"/>
          <w:sz w:val="22"/>
          <w:szCs w:val="22"/>
        </w:rPr>
      </w:pPr>
    </w:p>
    <w:p w14:paraId="0CE8A358" w14:textId="2DDA2C3B" w:rsidR="00DD3109" w:rsidRDefault="00DD3109" w:rsidP="003549FE">
      <w:pPr>
        <w:contextualSpacing/>
        <w:jc w:val="lef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3.  Third paragraph should explain any discrepancies in the Marines record. </w:t>
      </w:r>
    </w:p>
    <w:p w14:paraId="0C38DF75" w14:textId="77777777" w:rsidR="00DD3109" w:rsidRDefault="00DD3109" w:rsidP="003549FE">
      <w:pPr>
        <w:contextualSpacing/>
        <w:jc w:val="left"/>
        <w:rPr>
          <w:rFonts w:ascii="Courier New" w:hAnsi="Courier New" w:cs="Courier New"/>
          <w:sz w:val="22"/>
          <w:szCs w:val="22"/>
        </w:rPr>
      </w:pPr>
    </w:p>
    <w:p w14:paraId="6806372E" w14:textId="12006113" w:rsidR="00DD3109" w:rsidRDefault="00DD3109" w:rsidP="003549FE">
      <w:pPr>
        <w:contextualSpacing/>
        <w:jc w:val="lef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4.  Point of contact </w:t>
      </w:r>
      <w:r w:rsidR="005E6414">
        <w:rPr>
          <w:rFonts w:ascii="Courier New" w:hAnsi="Courier New" w:cs="Courier New"/>
          <w:sz w:val="22"/>
          <w:szCs w:val="22"/>
        </w:rPr>
        <w:t>with phone number and e-mail to be contacted.</w:t>
      </w:r>
    </w:p>
    <w:p w14:paraId="56BC0CD4" w14:textId="77777777" w:rsidR="00204D91" w:rsidRPr="008D293D" w:rsidRDefault="00204D91" w:rsidP="003549FE">
      <w:pPr>
        <w:contextualSpacing/>
        <w:jc w:val="left"/>
        <w:rPr>
          <w:rFonts w:ascii="Courier New" w:hAnsi="Courier New" w:cs="Courier New"/>
          <w:sz w:val="22"/>
          <w:szCs w:val="22"/>
        </w:rPr>
      </w:pPr>
    </w:p>
    <w:p w14:paraId="6295E842" w14:textId="77777777" w:rsidR="00E91CD2" w:rsidRPr="008D293D" w:rsidRDefault="00E91CD2" w:rsidP="0034142B">
      <w:pPr>
        <w:pStyle w:val="DefaultText"/>
        <w:rPr>
          <w:rFonts w:ascii="Courier New" w:hAnsi="Courier New" w:cs="Courier New"/>
          <w:color w:val="auto"/>
          <w:sz w:val="22"/>
          <w:szCs w:val="22"/>
        </w:rPr>
      </w:pPr>
    </w:p>
    <w:p w14:paraId="2BFC15B4" w14:textId="77777777" w:rsidR="00A33921" w:rsidRPr="008D293D" w:rsidRDefault="00911456" w:rsidP="00911456">
      <w:pPr>
        <w:pStyle w:val="DefaultText"/>
        <w:rPr>
          <w:rFonts w:ascii="Courier New" w:hAnsi="Courier New" w:cs="Courier New"/>
          <w:color w:val="auto"/>
          <w:sz w:val="22"/>
          <w:szCs w:val="22"/>
        </w:rPr>
      </w:pPr>
      <w:r w:rsidRPr="008D293D">
        <w:rPr>
          <w:rFonts w:ascii="Courier New" w:hAnsi="Courier New" w:cs="Courier New"/>
          <w:color w:val="auto"/>
          <w:sz w:val="22"/>
          <w:szCs w:val="22"/>
        </w:rPr>
        <w:t xml:space="preserve">       </w:t>
      </w:r>
      <w:r w:rsidR="002D5742" w:rsidRPr="008D293D">
        <w:rPr>
          <w:rFonts w:ascii="Courier New" w:hAnsi="Courier New" w:cs="Courier New"/>
          <w:color w:val="auto"/>
          <w:sz w:val="22"/>
          <w:szCs w:val="22"/>
        </w:rPr>
        <w:t xml:space="preserve">                          </w:t>
      </w:r>
    </w:p>
    <w:p w14:paraId="00D9592F" w14:textId="77777777" w:rsidR="00A33921" w:rsidRPr="006D304C" w:rsidRDefault="006D304C" w:rsidP="006D304C">
      <w:pPr>
        <w:pStyle w:val="DefaultText"/>
        <w:rPr>
          <w:rFonts w:ascii="Courier New" w:hAnsi="Courier New" w:cs="Courier New"/>
          <w:i/>
          <w:color w:val="auto"/>
          <w:sz w:val="32"/>
          <w:szCs w:val="32"/>
        </w:rPr>
      </w:pPr>
      <w:r>
        <w:rPr>
          <w:rFonts w:ascii="Courier New" w:hAnsi="Courier New" w:cs="Courier New"/>
          <w:color w:val="auto"/>
          <w:sz w:val="22"/>
          <w:szCs w:val="22"/>
        </w:rPr>
        <w:t xml:space="preserve">                                   </w:t>
      </w:r>
      <w:r w:rsidRPr="006D304C">
        <w:rPr>
          <w:rFonts w:ascii="Courier New" w:hAnsi="Courier New" w:cs="Courier New"/>
          <w:color w:val="auto"/>
          <w:sz w:val="32"/>
          <w:szCs w:val="32"/>
        </w:rPr>
        <w:t>(</w:t>
      </w:r>
      <w:r w:rsidRPr="006D304C">
        <w:rPr>
          <w:rFonts w:ascii="French Script MT" w:hAnsi="French Script MT" w:cs="Courier New"/>
          <w:i/>
          <w:color w:val="auto"/>
          <w:sz w:val="32"/>
          <w:szCs w:val="32"/>
        </w:rPr>
        <w:t>Signature</w:t>
      </w:r>
      <w:r w:rsidRPr="006D304C">
        <w:rPr>
          <w:rFonts w:ascii="Courier New" w:hAnsi="Courier New" w:cs="Courier New"/>
          <w:color w:val="auto"/>
          <w:sz w:val="32"/>
          <w:szCs w:val="32"/>
        </w:rPr>
        <w:t>)</w:t>
      </w:r>
    </w:p>
    <w:p w14:paraId="2D3F1BCB" w14:textId="77777777" w:rsidR="008D293D" w:rsidRPr="008D293D" w:rsidRDefault="00ED0710" w:rsidP="008D293D">
      <w:pPr>
        <w:pStyle w:val="DefaultText"/>
        <w:ind w:left="3600" w:firstLine="720"/>
        <w:rPr>
          <w:rFonts w:ascii="Courier New" w:hAnsi="Courier New" w:cs="Courier New"/>
          <w:color w:val="auto"/>
          <w:sz w:val="22"/>
          <w:szCs w:val="22"/>
        </w:rPr>
      </w:pPr>
      <w:r w:rsidRPr="008D293D">
        <w:rPr>
          <w:rFonts w:ascii="Courier New" w:hAnsi="Courier New" w:cs="Courier New"/>
          <w:color w:val="auto"/>
          <w:sz w:val="22"/>
          <w:szCs w:val="22"/>
        </w:rPr>
        <w:t xml:space="preserve">   </w:t>
      </w:r>
      <w:r w:rsidR="008D293D">
        <w:rPr>
          <w:rFonts w:ascii="Courier New" w:hAnsi="Courier New" w:cs="Courier New"/>
          <w:color w:val="auto"/>
          <w:sz w:val="22"/>
          <w:szCs w:val="22"/>
        </w:rPr>
        <w:t>FNAME MI LNAME</w:t>
      </w:r>
    </w:p>
    <w:sectPr w:rsidR="008D293D" w:rsidRPr="008D293D" w:rsidSect="009E7D2B">
      <w:headerReference w:type="default" r:id="rId7"/>
      <w:footerReference w:type="default" r:id="rId8"/>
      <w:type w:val="continuous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A6556" w14:textId="77777777" w:rsidR="00D52C25" w:rsidRDefault="00D52C25">
      <w:r>
        <w:separator/>
      </w:r>
    </w:p>
  </w:endnote>
  <w:endnote w:type="continuationSeparator" w:id="0">
    <w:p w14:paraId="2AA637E8" w14:textId="77777777" w:rsidR="00D52C25" w:rsidRDefault="00D5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475B2" w14:textId="77777777" w:rsidR="008D293D" w:rsidRPr="008D293D" w:rsidRDefault="008D293D" w:rsidP="008D293D">
    <w:pPr>
      <w:pStyle w:val="Footer"/>
      <w:jc w:val="center"/>
      <w:rPr>
        <w:rFonts w:ascii="Courier New" w:hAnsi="Courier New" w:cs="Courier New"/>
        <w:sz w:val="22"/>
        <w:szCs w:val="22"/>
      </w:rPr>
    </w:pPr>
    <w:r w:rsidRPr="008D293D">
      <w:rPr>
        <w:rFonts w:ascii="Courier New" w:hAnsi="Courier New" w:cs="Courier New"/>
        <w:sz w:val="22"/>
        <w:szCs w:val="22"/>
      </w:rPr>
      <w:fldChar w:fldCharType="begin"/>
    </w:r>
    <w:r w:rsidRPr="008D293D">
      <w:rPr>
        <w:rFonts w:ascii="Courier New" w:hAnsi="Courier New" w:cs="Courier New"/>
        <w:sz w:val="22"/>
        <w:szCs w:val="22"/>
      </w:rPr>
      <w:instrText xml:space="preserve"> PAGE   \* MERGEFORMAT </w:instrText>
    </w:r>
    <w:r w:rsidRPr="008D293D">
      <w:rPr>
        <w:rFonts w:ascii="Courier New" w:hAnsi="Courier New" w:cs="Courier New"/>
        <w:sz w:val="22"/>
        <w:szCs w:val="22"/>
      </w:rPr>
      <w:fldChar w:fldCharType="separate"/>
    </w:r>
    <w:r>
      <w:rPr>
        <w:rFonts w:ascii="Courier New" w:hAnsi="Courier New" w:cs="Courier New"/>
        <w:noProof/>
        <w:sz w:val="22"/>
        <w:szCs w:val="22"/>
      </w:rPr>
      <w:t>2</w:t>
    </w:r>
    <w:r w:rsidRPr="008D293D">
      <w:rPr>
        <w:rFonts w:ascii="Courier New" w:hAnsi="Courier New" w:cs="Courier New"/>
        <w:noProof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11308" w14:textId="77777777" w:rsidR="00D52C25" w:rsidRDefault="00D52C25">
      <w:r>
        <w:separator/>
      </w:r>
    </w:p>
  </w:footnote>
  <w:footnote w:type="continuationSeparator" w:id="0">
    <w:p w14:paraId="29BF6E7D" w14:textId="77777777" w:rsidR="00D52C25" w:rsidRDefault="00D52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1D98D" w14:textId="77777777" w:rsidR="008D293D" w:rsidRPr="008D293D" w:rsidRDefault="008D293D" w:rsidP="008D293D">
    <w:pPr>
      <w:pStyle w:val="DefaultText"/>
      <w:rPr>
        <w:rFonts w:ascii="Courier New" w:hAnsi="Courier New" w:cs="Courier New"/>
        <w:sz w:val="22"/>
        <w:szCs w:val="22"/>
      </w:rPr>
    </w:pPr>
    <w:r>
      <w:rPr>
        <w:rFonts w:ascii="Courier New" w:hAnsi="Courier New" w:cs="Courier New"/>
        <w:sz w:val="22"/>
        <w:szCs w:val="22"/>
      </w:rPr>
      <w:t xml:space="preserve">Subj:  </w:t>
    </w:r>
    <w:r w:rsidRPr="008D293D">
      <w:rPr>
        <w:rFonts w:ascii="Courier New" w:hAnsi="Courier New" w:cs="Courier New"/>
        <w:sz w:val="22"/>
        <w:szCs w:val="22"/>
      </w:rPr>
      <w:t>LETTER TO BOARD PRESIDENT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3EAC"/>
    <w:multiLevelType w:val="singleLevel"/>
    <w:tmpl w:val="0D108BB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" w15:restartNumberingAfterBreak="0">
    <w:nsid w:val="0B101077"/>
    <w:multiLevelType w:val="singleLevel"/>
    <w:tmpl w:val="D8D4D12C"/>
    <w:lvl w:ilvl="0">
      <w:start w:val="1"/>
      <w:numFmt w:val="decimal"/>
      <w:pStyle w:val="ListNumb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24407007"/>
    <w:multiLevelType w:val="hybridMultilevel"/>
    <w:tmpl w:val="3C4474F0"/>
    <w:lvl w:ilvl="0" w:tplc="71B2230E">
      <w:start w:val="1"/>
      <w:numFmt w:val="lowerRoman"/>
      <w:lvlText w:val="%1.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3306347C"/>
    <w:multiLevelType w:val="singleLevel"/>
    <w:tmpl w:val="482C2DA4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36063A36"/>
    <w:multiLevelType w:val="singleLevel"/>
    <w:tmpl w:val="6B2600BC"/>
    <w:lvl w:ilvl="0">
      <w:start w:val="1"/>
      <w:numFmt w:val="bullet"/>
      <w:pStyle w:val="List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5" w15:restartNumberingAfterBreak="0">
    <w:nsid w:val="3CCC0ED4"/>
    <w:multiLevelType w:val="hybridMultilevel"/>
    <w:tmpl w:val="2ED40854"/>
    <w:lvl w:ilvl="0" w:tplc="0F2A3F98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016502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0CF7D2F"/>
    <w:multiLevelType w:val="singleLevel"/>
    <w:tmpl w:val="6F28ABB8"/>
    <w:lvl w:ilvl="0">
      <w:start w:val="2"/>
      <w:numFmt w:val="lowerLetter"/>
      <w:lvlText w:val="(%1)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8" w15:restartNumberingAfterBreak="0">
    <w:nsid w:val="52706A92"/>
    <w:multiLevelType w:val="hybridMultilevel"/>
    <w:tmpl w:val="3FA40422"/>
    <w:lvl w:ilvl="0" w:tplc="97481872">
      <w:start w:val="3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2"/>
        </w:tabs>
        <w:ind w:left="108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2"/>
        </w:tabs>
        <w:ind w:left="180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2"/>
        </w:tabs>
        <w:ind w:left="252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2"/>
        </w:tabs>
        <w:ind w:left="324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2"/>
        </w:tabs>
        <w:ind w:left="396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2"/>
        </w:tabs>
        <w:ind w:left="468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2"/>
        </w:tabs>
        <w:ind w:left="540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2"/>
        </w:tabs>
        <w:ind w:left="6122" w:hanging="180"/>
      </w:pPr>
    </w:lvl>
  </w:abstractNum>
  <w:abstractNum w:abstractNumId="9" w15:restartNumberingAfterBreak="0">
    <w:nsid w:val="61596562"/>
    <w:multiLevelType w:val="hybridMultilevel"/>
    <w:tmpl w:val="6C4E4B50"/>
    <w:lvl w:ilvl="0" w:tplc="EE2477DA">
      <w:start w:val="1"/>
      <w:numFmt w:val="lowerRoman"/>
      <w:lvlText w:val="%1.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 w15:restartNumberingAfterBreak="0">
    <w:nsid w:val="738C188F"/>
    <w:multiLevelType w:val="singleLevel"/>
    <w:tmpl w:val="99C8214A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</w:abstractNum>
  <w:num w:numId="1" w16cid:durableId="908077965">
    <w:abstractNumId w:val="4"/>
  </w:num>
  <w:num w:numId="2" w16cid:durableId="1923904838">
    <w:abstractNumId w:val="1"/>
  </w:num>
  <w:num w:numId="3" w16cid:durableId="1779061160">
    <w:abstractNumId w:val="6"/>
  </w:num>
  <w:num w:numId="4" w16cid:durableId="340351635">
    <w:abstractNumId w:val="7"/>
  </w:num>
  <w:num w:numId="5" w16cid:durableId="1778983277">
    <w:abstractNumId w:val="3"/>
  </w:num>
  <w:num w:numId="6" w16cid:durableId="1429618613">
    <w:abstractNumId w:val="10"/>
  </w:num>
  <w:num w:numId="7" w16cid:durableId="1382749734">
    <w:abstractNumId w:val="0"/>
  </w:num>
  <w:num w:numId="8" w16cid:durableId="8682581">
    <w:abstractNumId w:val="5"/>
  </w:num>
  <w:num w:numId="9" w16cid:durableId="1485202646">
    <w:abstractNumId w:val="8"/>
  </w:num>
  <w:num w:numId="10" w16cid:durableId="1421872531">
    <w:abstractNumId w:val="2"/>
  </w:num>
  <w:num w:numId="11" w16cid:durableId="15946306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8" w:dllVersion="513" w:checkStyle="1"/>
  <w:activeWritingStyle w:appName="MSWord" w:lang="fr-FR" w:vendorID="9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BD3"/>
    <w:rsid w:val="00014CEC"/>
    <w:rsid w:val="00015B38"/>
    <w:rsid w:val="000440F9"/>
    <w:rsid w:val="00045040"/>
    <w:rsid w:val="00051E7F"/>
    <w:rsid w:val="0005441D"/>
    <w:rsid w:val="000578B5"/>
    <w:rsid w:val="00071989"/>
    <w:rsid w:val="00080536"/>
    <w:rsid w:val="00090160"/>
    <w:rsid w:val="000A43F7"/>
    <w:rsid w:val="000A56F4"/>
    <w:rsid w:val="000B572F"/>
    <w:rsid w:val="000B746E"/>
    <w:rsid w:val="000E14B2"/>
    <w:rsid w:val="000E58F5"/>
    <w:rsid w:val="000E6DEB"/>
    <w:rsid w:val="000F4CDA"/>
    <w:rsid w:val="00101E39"/>
    <w:rsid w:val="0011338F"/>
    <w:rsid w:val="0012088E"/>
    <w:rsid w:val="0013294E"/>
    <w:rsid w:val="00133630"/>
    <w:rsid w:val="001503B7"/>
    <w:rsid w:val="001529EB"/>
    <w:rsid w:val="001556EB"/>
    <w:rsid w:val="00175190"/>
    <w:rsid w:val="001A4067"/>
    <w:rsid w:val="001A4E5C"/>
    <w:rsid w:val="001B30F0"/>
    <w:rsid w:val="001C0AE5"/>
    <w:rsid w:val="001C2A1E"/>
    <w:rsid w:val="001E6E1B"/>
    <w:rsid w:val="001F73E4"/>
    <w:rsid w:val="00204D91"/>
    <w:rsid w:val="0021177F"/>
    <w:rsid w:val="00212F2B"/>
    <w:rsid w:val="00222E21"/>
    <w:rsid w:val="0023245D"/>
    <w:rsid w:val="00247BDD"/>
    <w:rsid w:val="0025155D"/>
    <w:rsid w:val="002522C0"/>
    <w:rsid w:val="002629B8"/>
    <w:rsid w:val="00263BA8"/>
    <w:rsid w:val="0027176B"/>
    <w:rsid w:val="00271B14"/>
    <w:rsid w:val="002943AF"/>
    <w:rsid w:val="002A113E"/>
    <w:rsid w:val="002B3BA9"/>
    <w:rsid w:val="002B3CED"/>
    <w:rsid w:val="002C0EB6"/>
    <w:rsid w:val="002C1746"/>
    <w:rsid w:val="002C5895"/>
    <w:rsid w:val="002D01DA"/>
    <w:rsid w:val="002D0AC9"/>
    <w:rsid w:val="002D5742"/>
    <w:rsid w:val="002F62C6"/>
    <w:rsid w:val="003112E8"/>
    <w:rsid w:val="003230C4"/>
    <w:rsid w:val="0032546A"/>
    <w:rsid w:val="00326A38"/>
    <w:rsid w:val="00334931"/>
    <w:rsid w:val="0034142B"/>
    <w:rsid w:val="003549FE"/>
    <w:rsid w:val="00381EBD"/>
    <w:rsid w:val="00384063"/>
    <w:rsid w:val="0039509B"/>
    <w:rsid w:val="00397E53"/>
    <w:rsid w:val="003B35EA"/>
    <w:rsid w:val="003D7852"/>
    <w:rsid w:val="00414F48"/>
    <w:rsid w:val="00417106"/>
    <w:rsid w:val="004269BA"/>
    <w:rsid w:val="00443598"/>
    <w:rsid w:val="0044442D"/>
    <w:rsid w:val="0044538D"/>
    <w:rsid w:val="00463C42"/>
    <w:rsid w:val="00471C9B"/>
    <w:rsid w:val="00472C4B"/>
    <w:rsid w:val="00473510"/>
    <w:rsid w:val="004810DF"/>
    <w:rsid w:val="00494F94"/>
    <w:rsid w:val="004A6C73"/>
    <w:rsid w:val="004B7D95"/>
    <w:rsid w:val="004F1D75"/>
    <w:rsid w:val="004F603C"/>
    <w:rsid w:val="00503DC9"/>
    <w:rsid w:val="005064C6"/>
    <w:rsid w:val="00521906"/>
    <w:rsid w:val="005222FD"/>
    <w:rsid w:val="00525FFB"/>
    <w:rsid w:val="00544DEA"/>
    <w:rsid w:val="0054713F"/>
    <w:rsid w:val="00552709"/>
    <w:rsid w:val="005574C0"/>
    <w:rsid w:val="00562CBB"/>
    <w:rsid w:val="00580444"/>
    <w:rsid w:val="00583268"/>
    <w:rsid w:val="005911D0"/>
    <w:rsid w:val="00597274"/>
    <w:rsid w:val="005B307D"/>
    <w:rsid w:val="005B551F"/>
    <w:rsid w:val="005B792F"/>
    <w:rsid w:val="005B799F"/>
    <w:rsid w:val="005D03B1"/>
    <w:rsid w:val="005D4BAD"/>
    <w:rsid w:val="005E6414"/>
    <w:rsid w:val="005E771E"/>
    <w:rsid w:val="005F1116"/>
    <w:rsid w:val="005F4A0E"/>
    <w:rsid w:val="006202CE"/>
    <w:rsid w:val="00627A3D"/>
    <w:rsid w:val="00630F36"/>
    <w:rsid w:val="00635A0B"/>
    <w:rsid w:val="00636E60"/>
    <w:rsid w:val="006524D2"/>
    <w:rsid w:val="00664D6C"/>
    <w:rsid w:val="00677B51"/>
    <w:rsid w:val="00683291"/>
    <w:rsid w:val="006910A6"/>
    <w:rsid w:val="006A3458"/>
    <w:rsid w:val="006A426B"/>
    <w:rsid w:val="006A704A"/>
    <w:rsid w:val="006B58A4"/>
    <w:rsid w:val="006C27C8"/>
    <w:rsid w:val="006C3124"/>
    <w:rsid w:val="006C3BD3"/>
    <w:rsid w:val="006D304C"/>
    <w:rsid w:val="006E7306"/>
    <w:rsid w:val="006F4A94"/>
    <w:rsid w:val="0070793E"/>
    <w:rsid w:val="00717278"/>
    <w:rsid w:val="007255B6"/>
    <w:rsid w:val="00732E7B"/>
    <w:rsid w:val="00745772"/>
    <w:rsid w:val="00756126"/>
    <w:rsid w:val="00757274"/>
    <w:rsid w:val="00762880"/>
    <w:rsid w:val="0077291E"/>
    <w:rsid w:val="007753A6"/>
    <w:rsid w:val="00775AA4"/>
    <w:rsid w:val="007760E5"/>
    <w:rsid w:val="00782293"/>
    <w:rsid w:val="007860C0"/>
    <w:rsid w:val="007974D5"/>
    <w:rsid w:val="007A4937"/>
    <w:rsid w:val="007A6413"/>
    <w:rsid w:val="007B4F6A"/>
    <w:rsid w:val="007B522A"/>
    <w:rsid w:val="007C49C2"/>
    <w:rsid w:val="007D4698"/>
    <w:rsid w:val="007F2809"/>
    <w:rsid w:val="0080128A"/>
    <w:rsid w:val="00805501"/>
    <w:rsid w:val="0083108A"/>
    <w:rsid w:val="008341D7"/>
    <w:rsid w:val="008456CB"/>
    <w:rsid w:val="008627D5"/>
    <w:rsid w:val="00864EF1"/>
    <w:rsid w:val="00865B93"/>
    <w:rsid w:val="0087604F"/>
    <w:rsid w:val="00880694"/>
    <w:rsid w:val="00881049"/>
    <w:rsid w:val="008855B1"/>
    <w:rsid w:val="00891888"/>
    <w:rsid w:val="008A059E"/>
    <w:rsid w:val="008B6595"/>
    <w:rsid w:val="008D293D"/>
    <w:rsid w:val="008E3EED"/>
    <w:rsid w:val="008E53EA"/>
    <w:rsid w:val="00900BED"/>
    <w:rsid w:val="00904CBE"/>
    <w:rsid w:val="0090542B"/>
    <w:rsid w:val="00911456"/>
    <w:rsid w:val="00911A91"/>
    <w:rsid w:val="0091234F"/>
    <w:rsid w:val="00914FB8"/>
    <w:rsid w:val="00925373"/>
    <w:rsid w:val="00925E2C"/>
    <w:rsid w:val="0093551F"/>
    <w:rsid w:val="0094092B"/>
    <w:rsid w:val="0094701A"/>
    <w:rsid w:val="00957A1D"/>
    <w:rsid w:val="00985D96"/>
    <w:rsid w:val="009903BC"/>
    <w:rsid w:val="00990D98"/>
    <w:rsid w:val="00997B9B"/>
    <w:rsid w:val="009A1209"/>
    <w:rsid w:val="009C6908"/>
    <w:rsid w:val="009D1B6F"/>
    <w:rsid w:val="009D6E4B"/>
    <w:rsid w:val="009E7339"/>
    <w:rsid w:val="009E7D2B"/>
    <w:rsid w:val="009F01F8"/>
    <w:rsid w:val="009F53D3"/>
    <w:rsid w:val="009F6C0D"/>
    <w:rsid w:val="00A27AF7"/>
    <w:rsid w:val="00A33921"/>
    <w:rsid w:val="00A406A1"/>
    <w:rsid w:val="00A4605D"/>
    <w:rsid w:val="00A46644"/>
    <w:rsid w:val="00A55E71"/>
    <w:rsid w:val="00A67DD2"/>
    <w:rsid w:val="00A70096"/>
    <w:rsid w:val="00A7070B"/>
    <w:rsid w:val="00AA6182"/>
    <w:rsid w:val="00AB6600"/>
    <w:rsid w:val="00AC5EAC"/>
    <w:rsid w:val="00AC5F58"/>
    <w:rsid w:val="00AD4288"/>
    <w:rsid w:val="00B050E4"/>
    <w:rsid w:val="00B074AD"/>
    <w:rsid w:val="00B20422"/>
    <w:rsid w:val="00B20D11"/>
    <w:rsid w:val="00B36805"/>
    <w:rsid w:val="00B42783"/>
    <w:rsid w:val="00B438B1"/>
    <w:rsid w:val="00B45AB7"/>
    <w:rsid w:val="00B56AD0"/>
    <w:rsid w:val="00B626CE"/>
    <w:rsid w:val="00B876D4"/>
    <w:rsid w:val="00B95B00"/>
    <w:rsid w:val="00BC0888"/>
    <w:rsid w:val="00BC7290"/>
    <w:rsid w:val="00BD06FB"/>
    <w:rsid w:val="00BD6D50"/>
    <w:rsid w:val="00BF0842"/>
    <w:rsid w:val="00BF1B4B"/>
    <w:rsid w:val="00BF28A1"/>
    <w:rsid w:val="00C00977"/>
    <w:rsid w:val="00C0545E"/>
    <w:rsid w:val="00C51A9E"/>
    <w:rsid w:val="00C51C60"/>
    <w:rsid w:val="00C55AEF"/>
    <w:rsid w:val="00C61084"/>
    <w:rsid w:val="00C61D29"/>
    <w:rsid w:val="00C76162"/>
    <w:rsid w:val="00C852C9"/>
    <w:rsid w:val="00C91A6E"/>
    <w:rsid w:val="00CA046A"/>
    <w:rsid w:val="00CB766C"/>
    <w:rsid w:val="00CC13D4"/>
    <w:rsid w:val="00CD35A8"/>
    <w:rsid w:val="00CD608D"/>
    <w:rsid w:val="00CF42FD"/>
    <w:rsid w:val="00CF726C"/>
    <w:rsid w:val="00D07AF1"/>
    <w:rsid w:val="00D25119"/>
    <w:rsid w:val="00D34F8D"/>
    <w:rsid w:val="00D51745"/>
    <w:rsid w:val="00D52C25"/>
    <w:rsid w:val="00D54BF1"/>
    <w:rsid w:val="00D70EEE"/>
    <w:rsid w:val="00D87158"/>
    <w:rsid w:val="00DB537C"/>
    <w:rsid w:val="00DC0028"/>
    <w:rsid w:val="00DC6363"/>
    <w:rsid w:val="00DC69D6"/>
    <w:rsid w:val="00DD3109"/>
    <w:rsid w:val="00DD6FB1"/>
    <w:rsid w:val="00DD79F8"/>
    <w:rsid w:val="00DE063B"/>
    <w:rsid w:val="00DE207C"/>
    <w:rsid w:val="00DE2BAC"/>
    <w:rsid w:val="00E01011"/>
    <w:rsid w:val="00E04A5F"/>
    <w:rsid w:val="00E33DAD"/>
    <w:rsid w:val="00E34656"/>
    <w:rsid w:val="00E4357A"/>
    <w:rsid w:val="00E500F9"/>
    <w:rsid w:val="00E56B6F"/>
    <w:rsid w:val="00E7070C"/>
    <w:rsid w:val="00E76ADE"/>
    <w:rsid w:val="00E80F69"/>
    <w:rsid w:val="00E83E4B"/>
    <w:rsid w:val="00E91CD2"/>
    <w:rsid w:val="00EA32AE"/>
    <w:rsid w:val="00EA3660"/>
    <w:rsid w:val="00EC2FC1"/>
    <w:rsid w:val="00EC71A3"/>
    <w:rsid w:val="00ED0710"/>
    <w:rsid w:val="00ED2980"/>
    <w:rsid w:val="00ED65C2"/>
    <w:rsid w:val="00EE3351"/>
    <w:rsid w:val="00F03A26"/>
    <w:rsid w:val="00F3248C"/>
    <w:rsid w:val="00F525D1"/>
    <w:rsid w:val="00F57970"/>
    <w:rsid w:val="00F65372"/>
    <w:rsid w:val="00F665B3"/>
    <w:rsid w:val="00F76C39"/>
    <w:rsid w:val="00F93FE0"/>
    <w:rsid w:val="00F96A82"/>
    <w:rsid w:val="00FA0A03"/>
    <w:rsid w:val="00FA2423"/>
    <w:rsid w:val="00FB382B"/>
    <w:rsid w:val="00FD52D9"/>
    <w:rsid w:val="00FE1267"/>
    <w:rsid w:val="00FF13E1"/>
    <w:rsid w:val="00FF3A90"/>
    <w:rsid w:val="00FF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F9F2CC"/>
  <w15:chartTrackingRefBased/>
  <w15:docId w15:val="{2E20D32F-E1B1-4A8F-8241-1F9FB4F99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4092B"/>
    <w:pPr>
      <w:jc w:val="both"/>
    </w:pPr>
    <w:rPr>
      <w:rFonts w:ascii="Garamond" w:hAnsi="Garamond"/>
      <w:kern w:val="18"/>
    </w:rPr>
  </w:style>
  <w:style w:type="paragraph" w:styleId="Heading1">
    <w:name w:val="heading 1"/>
    <w:basedOn w:val="HeadingBase"/>
    <w:next w:val="BodyText"/>
    <w:qFormat/>
    <w:rsid w:val="0094092B"/>
    <w:pPr>
      <w:spacing w:after="180"/>
      <w:jc w:val="center"/>
      <w:outlineLvl w:val="0"/>
    </w:pPr>
    <w:rPr>
      <w:smallCaps/>
      <w:spacing w:val="20"/>
      <w:sz w:val="21"/>
    </w:rPr>
  </w:style>
  <w:style w:type="paragraph" w:styleId="Heading2">
    <w:name w:val="heading 2"/>
    <w:basedOn w:val="HeadingBase"/>
    <w:next w:val="BodyText"/>
    <w:qFormat/>
    <w:rsid w:val="0094092B"/>
    <w:pPr>
      <w:spacing w:after="170"/>
      <w:outlineLvl w:val="1"/>
    </w:pPr>
    <w:rPr>
      <w:caps/>
      <w:sz w:val="21"/>
    </w:rPr>
  </w:style>
  <w:style w:type="paragraph" w:styleId="Heading3">
    <w:name w:val="heading 3"/>
    <w:basedOn w:val="HeadingBase"/>
    <w:next w:val="BodyText"/>
    <w:qFormat/>
    <w:rsid w:val="0094092B"/>
    <w:pPr>
      <w:spacing w:after="240"/>
      <w:outlineLvl w:val="2"/>
    </w:pPr>
    <w:rPr>
      <w:i/>
    </w:rPr>
  </w:style>
  <w:style w:type="paragraph" w:styleId="Heading4">
    <w:name w:val="heading 4"/>
    <w:basedOn w:val="HeadingBase"/>
    <w:next w:val="BodyText"/>
    <w:qFormat/>
    <w:rsid w:val="0094092B"/>
    <w:pPr>
      <w:outlineLvl w:val="3"/>
    </w:pPr>
    <w:rPr>
      <w:smallCaps/>
      <w:sz w:val="23"/>
    </w:rPr>
  </w:style>
  <w:style w:type="paragraph" w:styleId="Heading5">
    <w:name w:val="heading 5"/>
    <w:basedOn w:val="HeadingBase"/>
    <w:next w:val="BodyText"/>
    <w:qFormat/>
    <w:rsid w:val="0094092B"/>
    <w:pPr>
      <w:outlineLvl w:val="4"/>
    </w:pPr>
  </w:style>
  <w:style w:type="paragraph" w:styleId="Heading6">
    <w:name w:val="heading 6"/>
    <w:basedOn w:val="HeadingBase"/>
    <w:next w:val="BodyText"/>
    <w:qFormat/>
    <w:rsid w:val="0094092B"/>
    <w:pPr>
      <w:outlineLvl w:val="5"/>
    </w:pPr>
    <w:rPr>
      <w:i/>
    </w:rPr>
  </w:style>
  <w:style w:type="paragraph" w:styleId="Heading7">
    <w:name w:val="heading 7"/>
    <w:basedOn w:val="Normal"/>
    <w:next w:val="Normal"/>
    <w:qFormat/>
    <w:rsid w:val="0094092B"/>
    <w:pPr>
      <w:keepNext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94092B"/>
    <w:pPr>
      <w:keepNext/>
      <w:ind w:right="360"/>
      <w:outlineLvl w:val="7"/>
    </w:pPr>
    <w:rPr>
      <w:rFonts w:ascii="Courier New" w:hAnsi="Courier New" w:cs="Courier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tentionLine">
    <w:name w:val="Attention Line"/>
    <w:basedOn w:val="Normal"/>
    <w:next w:val="Salutation"/>
    <w:rsid w:val="0094092B"/>
    <w:pPr>
      <w:spacing w:before="220" w:line="240" w:lineRule="atLeast"/>
    </w:pPr>
  </w:style>
  <w:style w:type="paragraph" w:styleId="Salutation">
    <w:name w:val="Salutation"/>
    <w:basedOn w:val="Normal"/>
    <w:next w:val="SubjectLine"/>
    <w:rsid w:val="0094092B"/>
    <w:pPr>
      <w:spacing w:before="240" w:after="240" w:line="240" w:lineRule="atLeast"/>
      <w:jc w:val="left"/>
    </w:pPr>
  </w:style>
  <w:style w:type="paragraph" w:styleId="BodyText">
    <w:name w:val="Body Text"/>
    <w:basedOn w:val="Normal"/>
    <w:rsid w:val="0094092B"/>
    <w:pPr>
      <w:spacing w:after="240" w:line="240" w:lineRule="atLeast"/>
      <w:ind w:firstLine="360"/>
    </w:pPr>
  </w:style>
  <w:style w:type="paragraph" w:customStyle="1" w:styleId="CcList">
    <w:name w:val="Cc List"/>
    <w:basedOn w:val="Normal"/>
    <w:rsid w:val="0094092B"/>
    <w:pPr>
      <w:keepLines/>
      <w:spacing w:line="240" w:lineRule="atLeast"/>
      <w:ind w:left="360" w:hanging="360"/>
    </w:pPr>
  </w:style>
  <w:style w:type="paragraph" w:styleId="Closing">
    <w:name w:val="Closing"/>
    <w:basedOn w:val="Normal"/>
    <w:next w:val="Signature"/>
    <w:rsid w:val="0094092B"/>
    <w:pPr>
      <w:keepNext/>
      <w:spacing w:after="120" w:line="240" w:lineRule="atLeast"/>
      <w:ind w:left="4565"/>
    </w:pPr>
  </w:style>
  <w:style w:type="paragraph" w:styleId="Signature">
    <w:name w:val="Signature"/>
    <w:basedOn w:val="Normal"/>
    <w:next w:val="SignatureJobTitle"/>
    <w:rsid w:val="0094092B"/>
    <w:pPr>
      <w:keepNext/>
      <w:spacing w:before="880" w:line="240" w:lineRule="atLeast"/>
      <w:ind w:left="4565"/>
      <w:jc w:val="left"/>
    </w:pPr>
  </w:style>
  <w:style w:type="paragraph" w:customStyle="1" w:styleId="CompanyName">
    <w:name w:val="Company Name"/>
    <w:basedOn w:val="BodyText"/>
    <w:next w:val="Date"/>
    <w:rsid w:val="0094092B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sz w:val="21"/>
    </w:rPr>
  </w:style>
  <w:style w:type="paragraph" w:styleId="Date">
    <w:name w:val="Date"/>
    <w:basedOn w:val="Normal"/>
    <w:next w:val="InsideAddressName"/>
    <w:rsid w:val="0094092B"/>
    <w:pPr>
      <w:spacing w:after="220"/>
      <w:ind w:left="4565"/>
    </w:pPr>
  </w:style>
  <w:style w:type="character" w:styleId="Emphasis">
    <w:name w:val="Emphasis"/>
    <w:qFormat/>
    <w:rsid w:val="0094092B"/>
    <w:rPr>
      <w:caps/>
      <w:sz w:val="18"/>
    </w:rPr>
  </w:style>
  <w:style w:type="paragraph" w:customStyle="1" w:styleId="Enclosure">
    <w:name w:val="Enclosure"/>
    <w:basedOn w:val="Normal"/>
    <w:next w:val="CcList"/>
    <w:rsid w:val="0094092B"/>
    <w:pPr>
      <w:keepNext/>
      <w:keepLines/>
      <w:spacing w:before="120" w:after="120" w:line="240" w:lineRule="atLeast"/>
    </w:pPr>
  </w:style>
  <w:style w:type="paragraph" w:customStyle="1" w:styleId="HeadingBase">
    <w:name w:val="Heading Base"/>
    <w:basedOn w:val="BodyText"/>
    <w:next w:val="BodyText"/>
    <w:rsid w:val="0094092B"/>
    <w:pPr>
      <w:keepNext/>
      <w:keepLines/>
      <w:spacing w:after="0"/>
      <w:ind w:firstLine="0"/>
      <w:jc w:val="left"/>
    </w:pPr>
    <w:rPr>
      <w:kern w:val="20"/>
    </w:rPr>
  </w:style>
  <w:style w:type="paragraph" w:customStyle="1" w:styleId="InsideAddress">
    <w:name w:val="Inside Address"/>
    <w:basedOn w:val="Normal"/>
    <w:rsid w:val="0094092B"/>
    <w:pPr>
      <w:spacing w:line="240" w:lineRule="atLeast"/>
    </w:pPr>
  </w:style>
  <w:style w:type="paragraph" w:customStyle="1" w:styleId="InsideAddressName">
    <w:name w:val="Inside Address Name"/>
    <w:basedOn w:val="InsideAddress"/>
    <w:next w:val="InsideAddress"/>
    <w:rsid w:val="0094092B"/>
    <w:pPr>
      <w:spacing w:before="220"/>
    </w:pPr>
  </w:style>
  <w:style w:type="paragraph" w:customStyle="1" w:styleId="MailingInstructions">
    <w:name w:val="Mailing Instructions"/>
    <w:basedOn w:val="Normal"/>
    <w:next w:val="InsideAddressName"/>
    <w:rsid w:val="0094092B"/>
    <w:pPr>
      <w:keepNext/>
      <w:spacing w:after="240" w:line="240" w:lineRule="atLeast"/>
    </w:pPr>
    <w:rPr>
      <w:caps/>
    </w:rPr>
  </w:style>
  <w:style w:type="paragraph" w:customStyle="1" w:styleId="ReferenceInitials">
    <w:name w:val="Reference Initials"/>
    <w:basedOn w:val="Normal"/>
    <w:next w:val="Enclosure"/>
    <w:rsid w:val="0094092B"/>
    <w:pPr>
      <w:keepNext/>
      <w:spacing w:before="220" w:line="240" w:lineRule="atLeast"/>
      <w:jc w:val="left"/>
    </w:pPr>
  </w:style>
  <w:style w:type="paragraph" w:customStyle="1" w:styleId="ReferenceLine">
    <w:name w:val="Reference Line"/>
    <w:basedOn w:val="Normal"/>
    <w:next w:val="MailingInstructions"/>
    <w:rsid w:val="0094092B"/>
    <w:pPr>
      <w:keepNext/>
      <w:spacing w:after="240" w:line="240" w:lineRule="atLeast"/>
      <w:jc w:val="left"/>
    </w:pPr>
  </w:style>
  <w:style w:type="paragraph" w:customStyle="1" w:styleId="ReturnAddress">
    <w:name w:val="Return Address"/>
    <w:rsid w:val="0094092B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paragraph" w:customStyle="1" w:styleId="SignatureCompany">
    <w:name w:val="Signature Company"/>
    <w:basedOn w:val="Signature"/>
    <w:next w:val="ReferenceInitials"/>
    <w:rsid w:val="0094092B"/>
    <w:pPr>
      <w:spacing w:before="0"/>
    </w:pPr>
  </w:style>
  <w:style w:type="paragraph" w:customStyle="1" w:styleId="SignatureJobTitle">
    <w:name w:val="Signature Job Title"/>
    <w:basedOn w:val="Signature"/>
    <w:next w:val="SignatureCompany"/>
    <w:rsid w:val="0094092B"/>
    <w:pPr>
      <w:spacing w:before="0"/>
    </w:pPr>
  </w:style>
  <w:style w:type="character" w:customStyle="1" w:styleId="Slogan">
    <w:name w:val="Slogan"/>
    <w:rsid w:val="0094092B"/>
    <w:rPr>
      <w:i/>
      <w:spacing w:val="70"/>
    </w:rPr>
  </w:style>
  <w:style w:type="paragraph" w:customStyle="1" w:styleId="SubjectLine">
    <w:name w:val="Subject Line"/>
    <w:basedOn w:val="Normal"/>
    <w:next w:val="BodyText"/>
    <w:rsid w:val="0094092B"/>
    <w:pPr>
      <w:spacing w:after="180" w:line="240" w:lineRule="atLeast"/>
      <w:ind w:left="360" w:hanging="360"/>
      <w:jc w:val="left"/>
    </w:pPr>
    <w:rPr>
      <w:caps/>
      <w:sz w:val="21"/>
    </w:rPr>
  </w:style>
  <w:style w:type="paragraph" w:styleId="Header">
    <w:name w:val="header"/>
    <w:basedOn w:val="Normal"/>
    <w:rsid w:val="0094092B"/>
    <w:pPr>
      <w:tabs>
        <w:tab w:val="center" w:pos="4320"/>
        <w:tab w:val="right" w:pos="8640"/>
      </w:tabs>
    </w:pPr>
  </w:style>
  <w:style w:type="paragraph" w:styleId="List">
    <w:name w:val="List"/>
    <w:basedOn w:val="BodyText"/>
    <w:rsid w:val="0094092B"/>
    <w:pPr>
      <w:ind w:left="720" w:hanging="360"/>
    </w:pPr>
  </w:style>
  <w:style w:type="paragraph" w:styleId="ListBullet">
    <w:name w:val="List Bullet"/>
    <w:basedOn w:val="List"/>
    <w:rsid w:val="0094092B"/>
    <w:pPr>
      <w:numPr>
        <w:numId w:val="1"/>
      </w:numPr>
      <w:ind w:right="720"/>
    </w:pPr>
  </w:style>
  <w:style w:type="paragraph" w:styleId="ListNumber">
    <w:name w:val="List Number"/>
    <w:basedOn w:val="List"/>
    <w:rsid w:val="0094092B"/>
    <w:pPr>
      <w:numPr>
        <w:numId w:val="2"/>
      </w:numPr>
      <w:ind w:right="720"/>
    </w:pPr>
  </w:style>
  <w:style w:type="paragraph" w:customStyle="1" w:styleId="DefaultText">
    <w:name w:val="Default Text"/>
    <w:rsid w:val="0094092B"/>
    <w:rPr>
      <w:snapToGrid w:val="0"/>
      <w:color w:val="000000"/>
      <w:sz w:val="24"/>
    </w:rPr>
  </w:style>
  <w:style w:type="paragraph" w:styleId="Footer">
    <w:name w:val="footer"/>
    <w:basedOn w:val="Normal"/>
    <w:link w:val="FooterChar"/>
    <w:uiPriority w:val="99"/>
    <w:rsid w:val="0094092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4092B"/>
  </w:style>
  <w:style w:type="paragraph" w:styleId="BodyTextIndent">
    <w:name w:val="Body Text Indent"/>
    <w:basedOn w:val="Normal"/>
    <w:rsid w:val="0094092B"/>
    <w:pPr>
      <w:tabs>
        <w:tab w:val="left" w:pos="8640"/>
      </w:tabs>
      <w:ind w:left="1440" w:firstLine="720"/>
      <w:jc w:val="left"/>
    </w:pPr>
    <w:rPr>
      <w:rFonts w:ascii="Times New Roman" w:hAnsi="Times New Roman"/>
      <w:kern w:val="0"/>
      <w:sz w:val="24"/>
    </w:rPr>
  </w:style>
  <w:style w:type="paragraph" w:styleId="BodyText2">
    <w:name w:val="Body Text 2"/>
    <w:basedOn w:val="Normal"/>
    <w:rsid w:val="0094092B"/>
    <w:pPr>
      <w:tabs>
        <w:tab w:val="left" w:pos="7650"/>
      </w:tabs>
      <w:jc w:val="left"/>
    </w:pPr>
    <w:rPr>
      <w:rFonts w:ascii="Times New Roman" w:hAnsi="Times New Roman"/>
      <w:kern w:val="0"/>
      <w:sz w:val="24"/>
    </w:rPr>
  </w:style>
  <w:style w:type="paragraph" w:styleId="DocumentMap">
    <w:name w:val="Document Map"/>
    <w:basedOn w:val="Normal"/>
    <w:semiHidden/>
    <w:rsid w:val="0094092B"/>
    <w:pPr>
      <w:shd w:val="clear" w:color="auto" w:fill="000080"/>
    </w:pPr>
    <w:rPr>
      <w:rFonts w:ascii="Tahoma" w:hAnsi="Tahoma"/>
    </w:rPr>
  </w:style>
  <w:style w:type="paragraph" w:styleId="BodyTextIndent2">
    <w:name w:val="Body Text Indent 2"/>
    <w:basedOn w:val="Normal"/>
    <w:rsid w:val="0094092B"/>
    <w:pPr>
      <w:ind w:left="3024" w:hanging="3024"/>
      <w:jc w:val="left"/>
    </w:pPr>
    <w:rPr>
      <w:rFonts w:ascii="Courier New" w:hAnsi="Courier New"/>
      <w:kern w:val="0"/>
      <w:sz w:val="24"/>
      <w:szCs w:val="24"/>
    </w:rPr>
  </w:style>
  <w:style w:type="paragraph" w:styleId="BodyText3">
    <w:name w:val="Body Text 3"/>
    <w:basedOn w:val="Normal"/>
    <w:rsid w:val="0094092B"/>
    <w:pPr>
      <w:ind w:right="360"/>
      <w:jc w:val="left"/>
    </w:pPr>
    <w:rPr>
      <w:rFonts w:ascii="Courier New" w:hAnsi="Courier New" w:cs="Courier New"/>
      <w:sz w:val="24"/>
    </w:rPr>
  </w:style>
  <w:style w:type="paragraph" w:styleId="BlockText">
    <w:name w:val="Block Text"/>
    <w:basedOn w:val="Normal"/>
    <w:rsid w:val="0094092B"/>
    <w:pPr>
      <w:ind w:left="1008" w:right="360" w:hanging="1008"/>
      <w:jc w:val="left"/>
    </w:pPr>
    <w:rPr>
      <w:rFonts w:ascii="Courier New" w:hAnsi="Courier New" w:cs="Courier New"/>
      <w:sz w:val="24"/>
    </w:rPr>
  </w:style>
  <w:style w:type="paragraph" w:customStyle="1" w:styleId="NumberList">
    <w:name w:val="Number List"/>
    <w:basedOn w:val="Normal"/>
    <w:rsid w:val="0090542B"/>
    <w:pPr>
      <w:jc w:val="left"/>
    </w:pPr>
    <w:rPr>
      <w:rFonts w:ascii="Times New Roman" w:hAnsi="Times New Roman"/>
      <w:noProof/>
      <w:kern w:val="0"/>
      <w:sz w:val="24"/>
    </w:rPr>
  </w:style>
  <w:style w:type="paragraph" w:styleId="BalloonText">
    <w:name w:val="Balloon Text"/>
    <w:basedOn w:val="Normal"/>
    <w:semiHidden/>
    <w:rsid w:val="00CD35A8"/>
    <w:rPr>
      <w:rFonts w:ascii="Tahoma" w:hAnsi="Tahoma" w:cs="Tahoma"/>
      <w:sz w:val="16"/>
      <w:szCs w:val="16"/>
    </w:rPr>
  </w:style>
  <w:style w:type="character" w:styleId="HTMLTypewriter">
    <w:name w:val="HTML Typewriter"/>
    <w:rsid w:val="00CF42FD"/>
    <w:rPr>
      <w:rFonts w:ascii="Arial Unicode MS" w:eastAsia="Arial Unicode MS" w:hAnsi="Arial Unicode MS" w:cs="Arial Unicode MS"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C00977"/>
    <w:pPr>
      <w:jc w:val="left"/>
    </w:pPr>
    <w:rPr>
      <w:rFonts w:ascii="Consolas" w:eastAsia="Calibri" w:hAnsi="Consolas"/>
      <w:kern w:val="0"/>
      <w:sz w:val="21"/>
      <w:szCs w:val="21"/>
    </w:rPr>
  </w:style>
  <w:style w:type="character" w:customStyle="1" w:styleId="PlainTextChar">
    <w:name w:val="Plain Text Char"/>
    <w:link w:val="PlainText"/>
    <w:uiPriority w:val="99"/>
    <w:rsid w:val="00C00977"/>
    <w:rPr>
      <w:rFonts w:ascii="Consolas" w:eastAsia="Calibri" w:hAnsi="Consolas" w:cs="Times New Roman"/>
      <w:sz w:val="21"/>
      <w:szCs w:val="21"/>
    </w:rPr>
  </w:style>
  <w:style w:type="paragraph" w:styleId="ListParagraph">
    <w:name w:val="List Paragraph"/>
    <w:basedOn w:val="Normal"/>
    <w:uiPriority w:val="34"/>
    <w:qFormat/>
    <w:rsid w:val="0023245D"/>
    <w:pPr>
      <w:ind w:left="720"/>
      <w:contextualSpacing/>
    </w:pPr>
  </w:style>
  <w:style w:type="character" w:customStyle="1" w:styleId="FooterChar">
    <w:name w:val="Footer Char"/>
    <w:link w:val="Footer"/>
    <w:uiPriority w:val="99"/>
    <w:rsid w:val="008D293D"/>
    <w:rPr>
      <w:rFonts w:ascii="Garamond" w:hAnsi="Garamond"/>
      <w:kern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51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%20Office\Templates\Letters%20&amp;%20Faxes\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4c44cda-18c6-46b0-80f2-e290072444fd}" enabled="0" method="" siteId="{f4c44cda-18c6-46b0-80f2-e290072444f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Letterhead</Template>
  <TotalTime>10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Elegant Letter</vt:lpstr>
    </vt:vector>
  </TitlesOfParts>
  <Company>NMCI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Elegant Letter</dc:title>
  <dc:subject/>
  <dc:creator>Janice T Robinson</dc:creator>
  <cp:keywords/>
  <cp:lastModifiedBy>Bogaczyk MSgt Gregory</cp:lastModifiedBy>
  <cp:revision>15</cp:revision>
  <cp:lastPrinted>2013-05-07T16:25:00Z</cp:lastPrinted>
  <dcterms:created xsi:type="dcterms:W3CDTF">2025-07-23T14:29:00Z</dcterms:created>
  <dcterms:modified xsi:type="dcterms:W3CDTF">2025-07-23T14:39:00Z</dcterms:modified>
  <cp:category>Letter</cp:category>
</cp:coreProperties>
</file>